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3D7" w:rsidRDefault="00E253D7" w:rsidP="00E253D7">
      <w:pPr>
        <w:spacing w:before="0" w:after="0"/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172E5" w:rsidRPr="00637200" w:rsidTr="00A85C20">
        <w:tc>
          <w:tcPr>
            <w:tcW w:w="5000" w:type="pct"/>
            <w:shd w:val="clear" w:color="auto" w:fill="BF0000"/>
            <w:vAlign w:val="bottom"/>
          </w:tcPr>
          <w:p w:rsidR="00C4107E" w:rsidRDefault="00EB323F" w:rsidP="00637200">
            <w:pPr>
              <w:pStyle w:val="Nadpis1"/>
              <w:outlineLvl w:val="0"/>
              <w:rPr>
                <w:sz w:val="36"/>
              </w:rPr>
            </w:pPr>
            <w:r w:rsidRPr="00493BF9">
              <w:rPr>
                <w:sz w:val="36"/>
              </w:rPr>
              <w:t xml:space="preserve">Udržitelné veřejné budovy </w:t>
            </w:r>
          </w:p>
          <w:p w:rsidR="000172E5" w:rsidRPr="00637200" w:rsidRDefault="00EB323F" w:rsidP="00637200">
            <w:pPr>
              <w:pStyle w:val="Nadpis1"/>
              <w:outlineLvl w:val="0"/>
            </w:pPr>
            <w:r w:rsidRPr="00493BF9">
              <w:rPr>
                <w:sz w:val="36"/>
              </w:rPr>
              <w:t>O</w:t>
            </w:r>
            <w:r w:rsidR="00C4107E">
              <w:rPr>
                <w:sz w:val="36"/>
              </w:rPr>
              <w:t>perační program Životní prostředí</w:t>
            </w:r>
          </w:p>
        </w:tc>
      </w:tr>
    </w:tbl>
    <w:p w:rsidR="00BB5D22" w:rsidRPr="00BB5D22" w:rsidRDefault="00BB5D22" w:rsidP="00BB5D22">
      <w:pPr>
        <w:pStyle w:val="Nadpis1"/>
        <w:rPr>
          <w:i/>
          <w:color w:val="BF0000"/>
        </w:rPr>
      </w:pPr>
      <w:r w:rsidRPr="00BB5D22">
        <w:rPr>
          <w:i/>
          <w:color w:val="BF0000"/>
        </w:rPr>
        <w:t xml:space="preserve">Šablona projektového záměru podávaného přes MAS </w:t>
      </w:r>
    </w:p>
    <w:p w:rsidR="00BB5D22" w:rsidRDefault="00E253D7" w:rsidP="00E253D7">
      <w:pPr>
        <w:tabs>
          <w:tab w:val="left" w:pos="7224"/>
        </w:tabs>
        <w:spacing w:before="0" w:after="0"/>
        <w:rPr>
          <w:b/>
        </w:rPr>
      </w:pPr>
      <w:r>
        <w:rPr>
          <w:b/>
        </w:rPr>
        <w:tab/>
      </w:r>
    </w:p>
    <w:p w:rsidR="00BB3DB5" w:rsidRPr="00BB5D22" w:rsidRDefault="00BB5D22" w:rsidP="00BB5D22">
      <w:pPr>
        <w:spacing w:before="0" w:after="0"/>
        <w:rPr>
          <w:b/>
        </w:rPr>
      </w:pPr>
      <w:r>
        <w:rPr>
          <w:b/>
        </w:rPr>
        <w:t>Informace o objektu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6771"/>
      </w:tblGrid>
      <w:tr w:rsidR="005D5226" w:rsidRPr="00846B76" w:rsidTr="005D5226">
        <w:tc>
          <w:tcPr>
            <w:tcW w:w="1249" w:type="pct"/>
            <w:vAlign w:val="bottom"/>
          </w:tcPr>
          <w:p w:rsidR="005D5226" w:rsidRPr="00846B76" w:rsidRDefault="005D5226" w:rsidP="005D5226">
            <w:pPr>
              <w:pStyle w:val="Normlnodsazen"/>
              <w:ind w:left="37"/>
            </w:pPr>
            <w:r>
              <w:t>objekt</w:t>
            </w:r>
          </w:p>
        </w:tc>
        <w:sdt>
          <w:sdtPr>
            <w:id w:val="-727682430"/>
            <w:placeholder>
              <w:docPart w:val="8468708CED9840B68C5EFE9CDBF6457A"/>
            </w:placeholder>
            <w:showingPlcHdr/>
            <w:text/>
          </w:sdtPr>
          <w:sdtEndPr/>
          <w:sdtContent>
            <w:tc>
              <w:tcPr>
                <w:tcW w:w="3751" w:type="pct"/>
                <w:tcBorders>
                  <w:bottom w:val="single" w:sz="4" w:space="0" w:color="auto"/>
                </w:tcBorders>
                <w:vAlign w:val="bottom"/>
              </w:tcPr>
              <w:p w:rsidR="005D5226" w:rsidRPr="00846B76" w:rsidRDefault="00BB5D22" w:rsidP="005D5226"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  <w:tr w:rsidR="005D5226" w:rsidRPr="00846B76" w:rsidTr="005D5226">
        <w:tc>
          <w:tcPr>
            <w:tcW w:w="1249" w:type="pct"/>
            <w:vAlign w:val="bottom"/>
          </w:tcPr>
          <w:p w:rsidR="005D5226" w:rsidRPr="00846B76" w:rsidRDefault="005D5226" w:rsidP="005D5226">
            <w:pPr>
              <w:pStyle w:val="Normlnodsazen"/>
              <w:ind w:left="37"/>
            </w:pPr>
            <w:r>
              <w:t>p.p.č.</w:t>
            </w:r>
          </w:p>
        </w:tc>
        <w:sdt>
          <w:sdtPr>
            <w:id w:val="1284614452"/>
            <w:placeholder>
              <w:docPart w:val="E5F780BAF89E4E8C80562CA282623B9B"/>
            </w:placeholder>
            <w:showingPlcHdr/>
            <w:text/>
          </w:sdtPr>
          <w:sdtEndPr/>
          <w:sdtContent>
            <w:tc>
              <w:tcPr>
                <w:tcW w:w="375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5D5226" w:rsidRPr="00846B76" w:rsidRDefault="00883FF3" w:rsidP="005D5226"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  <w:tr w:rsidR="005D5226" w:rsidRPr="00846B76" w:rsidTr="005D5226">
        <w:tc>
          <w:tcPr>
            <w:tcW w:w="1249" w:type="pct"/>
            <w:vAlign w:val="bottom"/>
          </w:tcPr>
          <w:p w:rsidR="005D5226" w:rsidRPr="00846B76" w:rsidRDefault="005D5226" w:rsidP="005D5226">
            <w:pPr>
              <w:pStyle w:val="Normlnodsazen"/>
              <w:ind w:left="37"/>
            </w:pPr>
            <w:r>
              <w:t>k.ú.</w:t>
            </w:r>
          </w:p>
        </w:tc>
        <w:sdt>
          <w:sdtPr>
            <w:id w:val="-1923638593"/>
            <w:placeholder>
              <w:docPart w:val="D9D6FB9FB4E34BB6918822F01629476D"/>
            </w:placeholder>
            <w:showingPlcHdr/>
            <w:text/>
          </w:sdtPr>
          <w:sdtEndPr/>
          <w:sdtContent>
            <w:tc>
              <w:tcPr>
                <w:tcW w:w="375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5D5226" w:rsidRPr="00846B76" w:rsidRDefault="00883FF3" w:rsidP="005D5226"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  <w:tr w:rsidR="005D5226" w:rsidRPr="00846B76" w:rsidTr="005D5226">
        <w:tc>
          <w:tcPr>
            <w:tcW w:w="1249" w:type="pct"/>
            <w:vAlign w:val="bottom"/>
          </w:tcPr>
          <w:p w:rsidR="005D5226" w:rsidRPr="005D5226" w:rsidRDefault="005D5226" w:rsidP="005D5226">
            <w:pPr>
              <w:pStyle w:val="Normlnodsazen"/>
              <w:ind w:left="37"/>
            </w:pPr>
            <w:r>
              <w:t>výměra (v 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sdt>
          <w:sdtPr>
            <w:id w:val="13037185"/>
            <w:placeholder>
              <w:docPart w:val="047326334B754DCABAABC7D1D7524FD9"/>
            </w:placeholder>
            <w:showingPlcHdr/>
            <w:text/>
          </w:sdtPr>
          <w:sdtEndPr/>
          <w:sdtContent>
            <w:tc>
              <w:tcPr>
                <w:tcW w:w="3751" w:type="pct"/>
                <w:tcBorders>
                  <w:bottom w:val="single" w:sz="4" w:space="0" w:color="auto"/>
                </w:tcBorders>
                <w:vAlign w:val="bottom"/>
              </w:tcPr>
              <w:p w:rsidR="005D5226" w:rsidRPr="00846B76" w:rsidRDefault="00883FF3" w:rsidP="005D5226"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  <w:tr w:rsidR="005D5226" w:rsidRPr="00846B76" w:rsidTr="005D5226">
        <w:tc>
          <w:tcPr>
            <w:tcW w:w="1249" w:type="pct"/>
            <w:vAlign w:val="bottom"/>
          </w:tcPr>
          <w:p w:rsidR="005D5226" w:rsidRPr="00846B76" w:rsidRDefault="005D5226" w:rsidP="005D5226">
            <w:pPr>
              <w:ind w:left="37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51" w:type="pct"/>
            <w:vAlign w:val="bottom"/>
          </w:tcPr>
          <w:p w:rsidR="005D5226" w:rsidRPr="00846B76" w:rsidRDefault="005D5226" w:rsidP="005D5226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5D5226" w:rsidRDefault="005D5226" w:rsidP="005D5226">
      <w:pPr>
        <w:spacing w:after="0"/>
      </w:pPr>
      <w:r w:rsidRPr="005D5226">
        <w:t>stav objektu (technický stav)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5D5226" w:rsidRPr="00846B76" w:rsidTr="00997A67">
        <w:trPr>
          <w:trHeight w:val="1150"/>
        </w:trPr>
        <w:sdt>
          <w:sdtPr>
            <w:id w:val="784084483"/>
            <w:placeholder>
              <w:docPart w:val="A38E7DA1B3ED4317A4A39E2E42E0F9FE"/>
            </w:placeholder>
            <w:showingPlcHdr/>
          </w:sdtPr>
          <w:sdtEndPr/>
          <w:sdtContent>
            <w:tc>
              <w:tcPr>
                <w:tcW w:w="5000" w:type="pct"/>
              </w:tcPr>
              <w:p w:rsidR="005D5226" w:rsidRPr="00846B76" w:rsidRDefault="00883FF3" w:rsidP="00493BF9">
                <w:pPr>
                  <w:spacing w:before="0"/>
                </w:pPr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:rsidR="005D5226" w:rsidRDefault="005D5226" w:rsidP="00997A67">
      <w:pPr>
        <w:keepNext/>
        <w:spacing w:after="0"/>
      </w:pPr>
      <w:r>
        <w:t>rozsah záměru (výčet SO)</w:t>
      </w:r>
    </w:p>
    <w:tbl>
      <w:tblPr>
        <w:tblStyle w:val="Mkatabulky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</w:tblGrid>
      <w:tr w:rsidR="005D5226" w:rsidRPr="00846B76" w:rsidTr="009E399D">
        <w:trPr>
          <w:trHeight w:val="1236"/>
        </w:trPr>
        <w:sdt>
          <w:sdtPr>
            <w:id w:val="2001545586"/>
            <w:placeholder>
              <w:docPart w:val="40886E64CFF24AFB8E92E65B0E611C32"/>
            </w:placeholder>
            <w:showingPlcHdr/>
          </w:sdtPr>
          <w:sdtEndPr/>
          <w:sdtContent>
            <w:tc>
              <w:tcPr>
                <w:tcW w:w="50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5D5226" w:rsidRDefault="00883FF3" w:rsidP="00493BF9">
                <w:pPr>
                  <w:spacing w:before="0"/>
                </w:pPr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:rsidR="005D5226" w:rsidRDefault="005D5226" w:rsidP="00997A67">
      <w:pPr>
        <w:keepNext/>
        <w:spacing w:after="0"/>
      </w:pPr>
      <w:r>
        <w:t>st</w:t>
      </w:r>
      <w:r w:rsidRPr="005D5226">
        <w:t>av připravenosti (administrativa)</w:t>
      </w:r>
    </w:p>
    <w:tbl>
      <w:tblPr>
        <w:tblStyle w:val="Mkatabulky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</w:tblGrid>
      <w:tr w:rsidR="005D5226" w:rsidRPr="00846B76" w:rsidTr="009E399D">
        <w:trPr>
          <w:trHeight w:val="1092"/>
        </w:trPr>
        <w:sdt>
          <w:sdtPr>
            <w:id w:val="1165589490"/>
            <w:placeholder>
              <w:docPart w:val="BA1B19FA565742F58F4E5CC0751905D0"/>
            </w:placeholder>
            <w:showingPlcHdr/>
          </w:sdtPr>
          <w:sdtEndPr/>
          <w:sdtContent>
            <w:tc>
              <w:tcPr>
                <w:tcW w:w="50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5D5226" w:rsidRDefault="00883FF3" w:rsidP="00493BF9">
                <w:pPr>
                  <w:spacing w:before="0"/>
                </w:pPr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:rsidR="005D5226" w:rsidRDefault="005D5226" w:rsidP="00997A67">
      <w:pPr>
        <w:keepNext/>
        <w:spacing w:after="0"/>
      </w:pPr>
      <w:r w:rsidRPr="005D5226">
        <w:t>náklady (metoda výpočtu)</w:t>
      </w:r>
    </w:p>
    <w:tbl>
      <w:tblPr>
        <w:tblStyle w:val="Mkatabulky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</w:tblGrid>
      <w:tr w:rsidR="005D5226" w:rsidRPr="00846B76" w:rsidTr="009E399D">
        <w:trPr>
          <w:trHeight w:val="1385"/>
        </w:trPr>
        <w:sdt>
          <w:sdtPr>
            <w:id w:val="1435328515"/>
            <w:placeholder>
              <w:docPart w:val="B8A86DC5A31F453D9DA9B25D1539C8B5"/>
            </w:placeholder>
            <w:showingPlcHdr/>
          </w:sdtPr>
          <w:sdtEndPr/>
          <w:sdtContent>
            <w:tc>
              <w:tcPr>
                <w:tcW w:w="50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5D5226" w:rsidRDefault="00EB3ACC" w:rsidP="00493BF9">
                <w:pPr>
                  <w:spacing w:before="0"/>
                </w:pPr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:rsidR="005D5226" w:rsidRDefault="005D5226" w:rsidP="009E399D">
      <w:pPr>
        <w:keepNext/>
        <w:spacing w:after="0"/>
      </w:pPr>
      <w:r w:rsidRPr="005D5226">
        <w:lastRenderedPageBreak/>
        <w:t>harmonogram (plánovaný)</w:t>
      </w:r>
    </w:p>
    <w:tbl>
      <w:tblPr>
        <w:tblStyle w:val="Mkatabulky"/>
        <w:tblW w:w="500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</w:tblGrid>
      <w:tr w:rsidR="005D5226" w:rsidRPr="00846B76" w:rsidTr="009E399D">
        <w:trPr>
          <w:trHeight w:val="1513"/>
        </w:trPr>
        <w:sdt>
          <w:sdtPr>
            <w:id w:val="1124357703"/>
            <w:placeholder>
              <w:docPart w:val="7BA322DE0EB74647A237B7DA9804A7FC"/>
            </w:placeholder>
            <w:showingPlcHdr/>
          </w:sdtPr>
          <w:sdtEndPr/>
          <w:sdtContent>
            <w:tc>
              <w:tcPr>
                <w:tcW w:w="50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5D5226" w:rsidRDefault="00EB3ACC" w:rsidP="00EB3ACC">
                <w:pPr>
                  <w:spacing w:before="0"/>
                </w:pPr>
                <w:r w:rsidRPr="00290B04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:rsidR="005D5226" w:rsidRDefault="005D5226" w:rsidP="00E253D7">
      <w:pPr>
        <w:keepNext/>
      </w:pPr>
      <w:r w:rsidRPr="005D5226">
        <w:t xml:space="preserve">Jste schopni předložit projektovou dokumentaci ve stupni žádost o stavební povolení (tedy ne ještě platné SP) během 3. čtvrtletí 2022? </w:t>
      </w:r>
      <w:r w:rsidRPr="005D5226">
        <w:tab/>
      </w:r>
      <w:bookmarkStart w:id="0" w:name="_GoBack"/>
      <w:r w:rsidRPr="00883FF3">
        <w:rPr>
          <w:rFonts w:ascii="Adobe Devanagari" w:hAnsi="Adobe Devanagari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08pt;height:20.25pt" o:ole="">
            <v:imagedata r:id="rId10" o:title=""/>
          </v:shape>
          <w:control r:id="rId11" w:name="Ano" w:shapeid="_x0000_i1040"/>
        </w:object>
      </w:r>
      <w:bookmarkEnd w:id="0"/>
      <w:r>
        <w:object w:dxaOrig="225" w:dyaOrig="225">
          <v:shape id="_x0000_i1037" type="#_x0000_t75" style="width:108pt;height:18pt" o:ole="">
            <v:imagedata r:id="rId12" o:title=""/>
          </v:shape>
          <w:control r:id="rId13" w:name="NE_button" w:shapeid="_x0000_i1037"/>
        </w:object>
      </w:r>
    </w:p>
    <w:p w:rsidR="001C2467" w:rsidRDefault="001C2467" w:rsidP="001C2467">
      <w:pPr>
        <w:spacing w:before="0" w:after="0"/>
      </w:pPr>
    </w:p>
    <w:p w:rsidR="005D5226" w:rsidRDefault="00997A67" w:rsidP="001C2467">
      <w:pPr>
        <w:spacing w:before="0"/>
      </w:pPr>
      <w:r>
        <w:t>F</w:t>
      </w:r>
      <w:r w:rsidR="009E399D" w:rsidRPr="009E399D">
        <w:t>otodokumentac</w:t>
      </w:r>
      <w:r w:rsidR="00F23942">
        <w:t>i za</w:t>
      </w:r>
      <w:r w:rsidR="001C2467">
        <w:t>síláme</w:t>
      </w:r>
      <w:r w:rsidR="00F23942">
        <w:t xml:space="preserve"> </w:t>
      </w:r>
      <w:r w:rsidR="00E253D7">
        <w:t>jako přílohu spolu s dotazníkem.</w:t>
      </w:r>
    </w:p>
    <w:p w:rsidR="00350E9F" w:rsidRDefault="00350E9F" w:rsidP="00883FF3">
      <w:pPr>
        <w:tabs>
          <w:tab w:val="left" w:pos="1635"/>
        </w:tabs>
        <w:spacing w:after="0"/>
      </w:pPr>
    </w:p>
    <w:p w:rsidR="009E399D" w:rsidRPr="009E399D" w:rsidRDefault="009E399D" w:rsidP="00883FF3">
      <w:pPr>
        <w:tabs>
          <w:tab w:val="left" w:pos="1635"/>
        </w:tabs>
        <w:spacing w:before="0"/>
        <w:rPr>
          <w:b/>
        </w:rPr>
      </w:pPr>
      <w:r w:rsidRPr="009E399D">
        <w:rPr>
          <w:b/>
        </w:rPr>
        <w:t xml:space="preserve">Potvrzuji zájem </w:t>
      </w:r>
      <w:sdt>
        <w:sdtPr>
          <w:rPr>
            <w:b/>
          </w:rPr>
          <w:id w:val="509036218"/>
          <w:placeholder>
            <w:docPart w:val="F7F63099188842A4AD437FA2AB976291"/>
          </w:placeholder>
          <w:showingPlcHdr/>
          <w:dropDownList>
            <w:listItem w:value="Zvolte položku."/>
            <w:listItem w:displayText="města" w:value="města"/>
            <w:listItem w:displayText="obce " w:value="obce "/>
            <w:listItem w:displayText="městyse" w:value="městyse"/>
          </w:dropDownList>
        </w:sdtPr>
        <w:sdtEndPr/>
        <w:sdtContent>
          <w:r w:rsidR="00BB5D22">
            <w:rPr>
              <w:rStyle w:val="Zstupntext"/>
            </w:rPr>
            <w:t>[Z</w:t>
          </w:r>
          <w:r w:rsidR="00BB5D22" w:rsidRPr="00290B04">
            <w:rPr>
              <w:rStyle w:val="Zstupntext"/>
            </w:rPr>
            <w:t xml:space="preserve">volte </w:t>
          </w:r>
          <w:r w:rsidR="00BB5D22">
            <w:rPr>
              <w:rStyle w:val="Zstupntext"/>
            </w:rPr>
            <w:t>typ obce]</w:t>
          </w:r>
        </w:sdtContent>
      </w:sdt>
      <w:sdt>
        <w:sdtPr>
          <w:rPr>
            <w:b/>
          </w:rPr>
          <w:alias w:val="(uveďte název obce)"/>
          <w:tag w:val="(uveďte název obce)"/>
          <w:id w:val="939101985"/>
          <w:placeholder>
            <w:docPart w:val="8D6905D7306C4D70B3EBB59A0BA79F24"/>
          </w:placeholder>
          <w:showingPlcHdr/>
          <w:text/>
        </w:sdtPr>
        <w:sdtEndPr/>
        <w:sdtContent>
          <w:r w:rsidR="00BB5D22">
            <w:rPr>
              <w:rStyle w:val="Zstupntext"/>
            </w:rPr>
            <w:t>[U</w:t>
          </w:r>
          <w:r w:rsidR="00BB5D22" w:rsidRPr="00997A67">
            <w:rPr>
              <w:rStyle w:val="Zstupntext"/>
            </w:rPr>
            <w:t>veďte název obce</w:t>
          </w:r>
          <w:r w:rsidR="00BB5D22">
            <w:rPr>
              <w:rStyle w:val="Zstupntext"/>
            </w:rPr>
            <w:t>]</w:t>
          </w:r>
        </w:sdtContent>
      </w:sdt>
      <w:r w:rsidRPr="009E399D">
        <w:rPr>
          <w:b/>
        </w:rPr>
        <w:t xml:space="preserve"> o</w:t>
      </w:r>
      <w:r w:rsidR="00BB5D22">
        <w:rPr>
          <w:b/>
        </w:rPr>
        <w:t> </w:t>
      </w:r>
      <w:r w:rsidRPr="009E399D">
        <w:rPr>
          <w:b/>
        </w:rPr>
        <w:t>realizaci projektu s</w:t>
      </w:r>
      <w:r w:rsidR="00BB5D22">
        <w:rPr>
          <w:b/>
        </w:rPr>
        <w:t> </w:t>
      </w:r>
      <w:r w:rsidRPr="009E399D">
        <w:rPr>
          <w:b/>
        </w:rPr>
        <w:t>finanční podporou z</w:t>
      </w:r>
      <w:r w:rsidR="00BB5D22">
        <w:rPr>
          <w:b/>
        </w:rPr>
        <w:t> </w:t>
      </w:r>
      <w:r w:rsidRPr="009E399D">
        <w:rPr>
          <w:b/>
        </w:rPr>
        <w:t>OPŽP prostřednictvím animačních činností MAS</w:t>
      </w:r>
      <w:r w:rsidR="00511D29">
        <w:rPr>
          <w:b/>
        </w:rPr>
        <w:t xml:space="preserve"> </w:t>
      </w:r>
      <w:sdt>
        <w:sdtPr>
          <w:rPr>
            <w:b/>
          </w:rPr>
          <w:alias w:val="uveďte název MAS"/>
          <w:tag w:val="uveďte název MAS"/>
          <w:id w:val="1438172660"/>
          <w:placeholder>
            <w:docPart w:val="D9EE58499B9F41E4BD9355884B1D851B"/>
          </w:placeholder>
          <w:showingPlcHdr/>
          <w:text/>
        </w:sdtPr>
        <w:sdtEndPr/>
        <w:sdtContent>
          <w:r w:rsidR="00BB5D22">
            <w:rPr>
              <w:rStyle w:val="Zstupntext"/>
            </w:rPr>
            <w:t>[U</w:t>
          </w:r>
          <w:r w:rsidR="00BB5D22" w:rsidRPr="00997A67">
            <w:rPr>
              <w:rStyle w:val="Zstupntext"/>
            </w:rPr>
            <w:t xml:space="preserve">veďte název </w:t>
          </w:r>
          <w:r w:rsidR="00BB5D22">
            <w:rPr>
              <w:rStyle w:val="Zstupntext"/>
            </w:rPr>
            <w:t>MAS]</w:t>
          </w:r>
        </w:sdtContent>
      </w:sdt>
      <w:r w:rsidRPr="009E399D">
        <w:rPr>
          <w:b/>
        </w:rPr>
        <w:t xml:space="preserve"> .</w:t>
      </w:r>
      <w:r w:rsidRPr="009E399D">
        <w:rPr>
          <w:b/>
        </w:rPr>
        <w:tab/>
      </w:r>
    </w:p>
    <w:p w:rsidR="009E399D" w:rsidRDefault="009E399D" w:rsidP="009E399D">
      <w:pPr>
        <w:tabs>
          <w:tab w:val="left" w:pos="1635"/>
        </w:tabs>
      </w:pPr>
    </w:p>
    <w:p w:rsidR="009E399D" w:rsidRDefault="009E399D" w:rsidP="009E399D">
      <w:pPr>
        <w:tabs>
          <w:tab w:val="left" w:pos="1635"/>
        </w:tabs>
      </w:pPr>
      <w:r>
        <w:t>Datum</w:t>
      </w:r>
      <w:r w:rsidR="00997A67">
        <w:t xml:space="preserve">: </w:t>
      </w:r>
      <w:r>
        <w:t xml:space="preserve"> </w:t>
      </w:r>
      <w:sdt>
        <w:sdtPr>
          <w:id w:val="-1759210366"/>
          <w:placeholder>
            <w:docPart w:val="DE7B0DDD14C7448BB155DCC1972155B9"/>
          </w:placeholder>
          <w:showingPlcHdr/>
          <w:date w:fullDate="2022-01-15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6F1E57">
            <w:rPr>
              <w:rStyle w:val="Zstupntext"/>
            </w:rPr>
            <w:t>vyberte datum</w:t>
          </w:r>
        </w:sdtContent>
      </w:sdt>
    </w:p>
    <w:p w:rsidR="009E399D" w:rsidRDefault="009E399D" w:rsidP="009E399D">
      <w:pPr>
        <w:tabs>
          <w:tab w:val="left" w:pos="1635"/>
        </w:tabs>
      </w:pPr>
      <w:r>
        <w:tab/>
      </w:r>
    </w:p>
    <w:sdt>
      <w:sdtPr>
        <w:rPr>
          <w:rStyle w:val="Styl1"/>
        </w:rPr>
        <w:id w:val="-50379870"/>
        <w:placeholder>
          <w:docPart w:val="CF548A91A2F34A23B69696399CD5B7CF"/>
        </w:placeholder>
        <w:showingPlcHdr/>
        <w:text/>
      </w:sdtPr>
      <w:sdtEndPr>
        <w:rPr>
          <w:rStyle w:val="Standardnpsmoodstavce"/>
          <w:u w:val="none"/>
        </w:rPr>
      </w:sdtEndPr>
      <w:sdtContent>
        <w:p w:rsidR="00997A67" w:rsidRDefault="00883FF3" w:rsidP="009E399D">
          <w:pPr>
            <w:tabs>
              <w:tab w:val="left" w:pos="1635"/>
            </w:tabs>
          </w:pPr>
          <w:r w:rsidRPr="00493BF9">
            <w:rPr>
              <w:rStyle w:val="Zstupntext"/>
              <w:u w:val="single"/>
            </w:rPr>
            <w:t>Jméno a příjmení</w:t>
          </w:r>
        </w:p>
      </w:sdtContent>
    </w:sdt>
    <w:p w:rsidR="009E399D" w:rsidRPr="00350E9F" w:rsidRDefault="00C2606A" w:rsidP="009E399D">
      <w:pPr>
        <w:tabs>
          <w:tab w:val="left" w:pos="1635"/>
        </w:tabs>
      </w:pPr>
      <w:sdt>
        <w:sdtPr>
          <w:id w:val="62538365"/>
          <w:placeholder>
            <w:docPart w:val="915DD04320DF4A66ACD111D05363BC6A"/>
          </w:placeholder>
          <w:showingPlcHdr/>
          <w:dropDownList>
            <w:listItem w:value="Zvolte položku."/>
            <w:listItem w:displayText="starosta" w:value="starosta"/>
            <w:listItem w:displayText="starostka" w:value="starostka"/>
          </w:dropDownList>
        </w:sdtPr>
        <w:sdtEndPr/>
        <w:sdtContent>
          <w:r w:rsidR="00BB5D22" w:rsidRPr="00290B04">
            <w:rPr>
              <w:rStyle w:val="Zstupntext"/>
            </w:rPr>
            <w:t xml:space="preserve">Zvolte </w:t>
          </w:r>
          <w:r w:rsidR="00BB5D22">
            <w:rPr>
              <w:rStyle w:val="Zstupntext"/>
            </w:rPr>
            <w:t>funkci</w:t>
          </w:r>
        </w:sdtContent>
      </w:sdt>
      <w:r w:rsidR="009E399D">
        <w:tab/>
      </w:r>
    </w:p>
    <w:sectPr w:rsidR="009E399D" w:rsidRPr="00350E9F" w:rsidSect="00A85C20">
      <w:headerReference w:type="default" r:id="rId14"/>
      <w:pgSz w:w="11906" w:h="16838" w:code="9"/>
      <w:pgMar w:top="709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FF3" w:rsidRDefault="00883FF3" w:rsidP="000172E5">
      <w:pPr>
        <w:spacing w:after="0" w:line="240" w:lineRule="auto"/>
      </w:pPr>
      <w:r>
        <w:separator/>
      </w:r>
    </w:p>
  </w:endnote>
  <w:endnote w:type="continuationSeparator" w:id="0">
    <w:p w:rsidR="00883FF3" w:rsidRDefault="00883FF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B0D756-F338-4F86-8169-0803232C198E}"/>
    <w:embedBold r:id="rId2" w:fontKey="{C8618BB4-CA83-4875-A5BA-D13E70FBD1B0}"/>
    <w:embedBoldItalic r:id="rId3" w:fontKey="{82B848EF-3A0B-42A6-BC42-BF88D3E104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8C5F0526-B1A9-4356-9897-86EEC3780DF7}"/>
    <w:embedBold r:id="rId5" w:fontKey="{B9959A47-E511-426E-BD75-A71514A50056}"/>
    <w:embedItalic r:id="rId6" w:fontKey="{7BA4FFD7-30AC-4592-BDF5-D488F5AF7B7F}"/>
    <w:embedBoldItalic r:id="rId7" w:fontKey="{4C65DFA3-6935-49F2-8BB0-DE17519EECB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19BE1162-A0AE-4C1D-A170-1623681B38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C35232C-D8FE-4EC1-843C-38AC5380CC1E}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FF3" w:rsidRDefault="00883FF3" w:rsidP="000172E5">
      <w:pPr>
        <w:spacing w:after="0" w:line="240" w:lineRule="auto"/>
      </w:pPr>
      <w:r>
        <w:separator/>
      </w:r>
    </w:p>
  </w:footnote>
  <w:footnote w:type="continuationSeparator" w:id="0">
    <w:p w:rsidR="00883FF3" w:rsidRDefault="00883FF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3D7" w:rsidRDefault="00E253D7">
    <w:pPr>
      <w:pStyle w:val="Zhlav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posOffset>180975</wp:posOffset>
          </wp:positionH>
          <wp:positionV relativeFrom="page">
            <wp:posOffset>324485</wp:posOffset>
          </wp:positionV>
          <wp:extent cx="1623060" cy="61722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19"/>
    <w:rsid w:val="000172E5"/>
    <w:rsid w:val="00052382"/>
    <w:rsid w:val="0006568A"/>
    <w:rsid w:val="00076F0F"/>
    <w:rsid w:val="00084253"/>
    <w:rsid w:val="000D1F49"/>
    <w:rsid w:val="00122119"/>
    <w:rsid w:val="00170C00"/>
    <w:rsid w:val="001727CA"/>
    <w:rsid w:val="00174915"/>
    <w:rsid w:val="001800AB"/>
    <w:rsid w:val="001B1573"/>
    <w:rsid w:val="001C2467"/>
    <w:rsid w:val="00237592"/>
    <w:rsid w:val="002C56E6"/>
    <w:rsid w:val="00311D4F"/>
    <w:rsid w:val="00342FFB"/>
    <w:rsid w:val="0034390E"/>
    <w:rsid w:val="00344849"/>
    <w:rsid w:val="00350E9F"/>
    <w:rsid w:val="0035568F"/>
    <w:rsid w:val="00361E11"/>
    <w:rsid w:val="003639AB"/>
    <w:rsid w:val="003769BA"/>
    <w:rsid w:val="003F0847"/>
    <w:rsid w:val="0040090B"/>
    <w:rsid w:val="0046302A"/>
    <w:rsid w:val="00487D2D"/>
    <w:rsid w:val="00493BF9"/>
    <w:rsid w:val="004D5D62"/>
    <w:rsid w:val="00502E9C"/>
    <w:rsid w:val="005112D0"/>
    <w:rsid w:val="00511D29"/>
    <w:rsid w:val="00577E06"/>
    <w:rsid w:val="00583334"/>
    <w:rsid w:val="005A3BF7"/>
    <w:rsid w:val="005D5226"/>
    <w:rsid w:val="005F2035"/>
    <w:rsid w:val="005F7990"/>
    <w:rsid w:val="006145D8"/>
    <w:rsid w:val="00637200"/>
    <w:rsid w:val="0063739C"/>
    <w:rsid w:val="006F1E57"/>
    <w:rsid w:val="007147D7"/>
    <w:rsid w:val="0075189F"/>
    <w:rsid w:val="00770F25"/>
    <w:rsid w:val="007A35A8"/>
    <w:rsid w:val="007B0A85"/>
    <w:rsid w:val="007C6A52"/>
    <w:rsid w:val="0082043E"/>
    <w:rsid w:val="00846B76"/>
    <w:rsid w:val="0086797B"/>
    <w:rsid w:val="00883FF3"/>
    <w:rsid w:val="00892775"/>
    <w:rsid w:val="008E203A"/>
    <w:rsid w:val="0091229C"/>
    <w:rsid w:val="00940E73"/>
    <w:rsid w:val="0098597D"/>
    <w:rsid w:val="00997A67"/>
    <w:rsid w:val="009E399D"/>
    <w:rsid w:val="009F619A"/>
    <w:rsid w:val="009F6DDE"/>
    <w:rsid w:val="00A370A8"/>
    <w:rsid w:val="00A85C20"/>
    <w:rsid w:val="00B337A2"/>
    <w:rsid w:val="00BB3DB5"/>
    <w:rsid w:val="00BB5D22"/>
    <w:rsid w:val="00BD4753"/>
    <w:rsid w:val="00BD5CB1"/>
    <w:rsid w:val="00BE62EE"/>
    <w:rsid w:val="00C003BA"/>
    <w:rsid w:val="00C2606A"/>
    <w:rsid w:val="00C3007F"/>
    <w:rsid w:val="00C37CBF"/>
    <w:rsid w:val="00C4107E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253D7"/>
    <w:rsid w:val="00E61C09"/>
    <w:rsid w:val="00E95BE0"/>
    <w:rsid w:val="00EB323F"/>
    <w:rsid w:val="00EB3ACC"/>
    <w:rsid w:val="00EB3B58"/>
    <w:rsid w:val="00EC7359"/>
    <w:rsid w:val="00EE3054"/>
    <w:rsid w:val="00F00606"/>
    <w:rsid w:val="00F01256"/>
    <w:rsid w:val="00F0560A"/>
    <w:rsid w:val="00F2394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FE6B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ln">
    <w:name w:val="Normal"/>
    <w:uiPriority w:val="1"/>
    <w:qFormat/>
    <w:rsid w:val="00493BF9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Styl1">
    <w:name w:val="Styl1"/>
    <w:basedOn w:val="Standardnpsmoodstavce"/>
    <w:uiPriority w:val="1"/>
    <w:rsid w:val="00883FF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8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ntrol" Target="activeX/activeX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ntrol" Target="activeX/activeX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ly\AppData\Roaming\Microsoft\Templates\Formul&#225;&#345;%20pro%20&#269;lenstv&#237;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68708CED9840B68C5EFE9CDBF645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6F8582-5CF5-4E8E-A21D-095AED533BD4}"/>
      </w:docPartPr>
      <w:docPartBody>
        <w:p w:rsidR="003E1AA7" w:rsidRDefault="00F500F6" w:rsidP="00F500F6">
          <w:pPr>
            <w:pStyle w:val="8468708CED9840B68C5EFE9CDBF6457A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5F780BAF89E4E8C80562CA282623B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131849-15F8-46C9-BFD0-296F16F04462}"/>
      </w:docPartPr>
      <w:docPartBody>
        <w:p w:rsidR="003E1AA7" w:rsidRDefault="00F500F6" w:rsidP="00F500F6">
          <w:pPr>
            <w:pStyle w:val="E5F780BAF89E4E8C80562CA282623B9B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9D6FB9FB4E34BB6918822F0162947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C3DC35A-ACCC-4E29-BC1D-B823EEB9DB8B}"/>
      </w:docPartPr>
      <w:docPartBody>
        <w:p w:rsidR="003E1AA7" w:rsidRDefault="00F500F6" w:rsidP="00F500F6">
          <w:pPr>
            <w:pStyle w:val="D9D6FB9FB4E34BB6918822F01629476D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47326334B754DCABAABC7D1D7524F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818DF9-F167-4E0D-AF6B-04E27ED91837}"/>
      </w:docPartPr>
      <w:docPartBody>
        <w:p w:rsidR="003E1AA7" w:rsidRDefault="00F500F6" w:rsidP="00F500F6">
          <w:pPr>
            <w:pStyle w:val="047326334B754DCABAABC7D1D7524FD9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38E7DA1B3ED4317A4A39E2E42E0F9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4CA03C-D34E-4959-9291-90069C6F5A13}"/>
      </w:docPartPr>
      <w:docPartBody>
        <w:p w:rsidR="003E1AA7" w:rsidRDefault="00F500F6" w:rsidP="00F500F6">
          <w:pPr>
            <w:pStyle w:val="A38E7DA1B3ED4317A4A39E2E42E0F9FE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0886E64CFF24AFB8E92E65B0E611C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1F42C7-F12E-4A94-B82D-7B7D3C6D8689}"/>
      </w:docPartPr>
      <w:docPartBody>
        <w:p w:rsidR="003E1AA7" w:rsidRDefault="00F500F6" w:rsidP="00F500F6">
          <w:pPr>
            <w:pStyle w:val="40886E64CFF24AFB8E92E65B0E611C32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A1B19FA565742F58F4E5CC0751905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6680EC-A59B-46C1-BE5E-270EE5CF0C84}"/>
      </w:docPartPr>
      <w:docPartBody>
        <w:p w:rsidR="003E1AA7" w:rsidRDefault="00F500F6" w:rsidP="00F500F6">
          <w:pPr>
            <w:pStyle w:val="BA1B19FA565742F58F4E5CC0751905D0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8A86DC5A31F453D9DA9B25D1539C8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4CB4D0-1EBA-4A78-B064-7B8DCB4663F1}"/>
      </w:docPartPr>
      <w:docPartBody>
        <w:p w:rsidR="003E1AA7" w:rsidRDefault="00F500F6" w:rsidP="00F500F6">
          <w:pPr>
            <w:pStyle w:val="B8A86DC5A31F453D9DA9B25D1539C8B5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BA322DE0EB74647A237B7DA9804A7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BFAE41-7542-4963-A83C-A2CD910116EC}"/>
      </w:docPartPr>
      <w:docPartBody>
        <w:p w:rsidR="003E1AA7" w:rsidRDefault="00F500F6" w:rsidP="00F500F6">
          <w:pPr>
            <w:pStyle w:val="7BA322DE0EB74647A237B7DA9804A7FC12"/>
          </w:pPr>
          <w:r w:rsidRPr="00290B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9EE58499B9F41E4BD9355884B1D851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7532F9-3C25-43AA-8825-5C06855EE650}"/>
      </w:docPartPr>
      <w:docPartBody>
        <w:p w:rsidR="003E1AA7" w:rsidRDefault="00F500F6" w:rsidP="00F500F6">
          <w:pPr>
            <w:pStyle w:val="D9EE58499B9F41E4BD9355884B1D851B14"/>
          </w:pPr>
          <w:r>
            <w:rPr>
              <w:rStyle w:val="Zstupntext"/>
            </w:rPr>
            <w:t>[U</w:t>
          </w:r>
          <w:r w:rsidRPr="00997A67">
            <w:rPr>
              <w:rStyle w:val="Zstupntext"/>
            </w:rPr>
            <w:t xml:space="preserve">veďte název </w:t>
          </w:r>
          <w:r>
            <w:rPr>
              <w:rStyle w:val="Zstupntext"/>
            </w:rPr>
            <w:t>MAS]</w:t>
          </w:r>
        </w:p>
      </w:docPartBody>
    </w:docPart>
    <w:docPart>
      <w:docPartPr>
        <w:name w:val="8D6905D7306C4D70B3EBB59A0BA79F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DEB98D-08C5-4626-A31A-BD406A9B2DF5}"/>
      </w:docPartPr>
      <w:docPartBody>
        <w:p w:rsidR="003E1AA7" w:rsidRDefault="00F500F6" w:rsidP="00F500F6">
          <w:pPr>
            <w:pStyle w:val="8D6905D7306C4D70B3EBB59A0BA79F2413"/>
          </w:pPr>
          <w:r>
            <w:rPr>
              <w:rStyle w:val="Zstupntext"/>
            </w:rPr>
            <w:t>[U</w:t>
          </w:r>
          <w:r w:rsidRPr="00997A67">
            <w:rPr>
              <w:rStyle w:val="Zstupntext"/>
            </w:rPr>
            <w:t>veďte název obce</w:t>
          </w:r>
          <w:r>
            <w:rPr>
              <w:rStyle w:val="Zstupntext"/>
            </w:rPr>
            <w:t>]</w:t>
          </w:r>
        </w:p>
      </w:docPartBody>
    </w:docPart>
    <w:docPart>
      <w:docPartPr>
        <w:name w:val="DE7B0DDD14C7448BB155DCC1972155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6F7F97-2F68-4476-B994-32E69E59D42C}"/>
      </w:docPartPr>
      <w:docPartBody>
        <w:p w:rsidR="003E1AA7" w:rsidRDefault="00F500F6" w:rsidP="00F500F6">
          <w:pPr>
            <w:pStyle w:val="DE7B0DDD14C7448BB155DCC1972155B98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CF548A91A2F34A23B69696399CD5B7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A9C5F1D-F71F-4287-9063-689D5014CF1D}"/>
      </w:docPartPr>
      <w:docPartBody>
        <w:p w:rsidR="003E1AA7" w:rsidRDefault="00F500F6" w:rsidP="00F500F6">
          <w:pPr>
            <w:pStyle w:val="CF548A91A2F34A23B69696399CD5B7CF7"/>
          </w:pPr>
          <w:r w:rsidRPr="00493BF9">
            <w:rPr>
              <w:rStyle w:val="Zstupntext"/>
              <w:u w:val="single"/>
            </w:rPr>
            <w:t>Jméno a příjmení</w:t>
          </w:r>
        </w:p>
      </w:docPartBody>
    </w:docPart>
    <w:docPart>
      <w:docPartPr>
        <w:name w:val="915DD04320DF4A66ACD111D05363BC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57E666-09E8-489A-B911-307B60BAAD8D}"/>
      </w:docPartPr>
      <w:docPartBody>
        <w:p w:rsidR="003E1AA7" w:rsidRDefault="00F500F6" w:rsidP="00F500F6">
          <w:pPr>
            <w:pStyle w:val="915DD04320DF4A66ACD111D05363BC6A8"/>
          </w:pPr>
          <w:r w:rsidRPr="00290B04">
            <w:rPr>
              <w:rStyle w:val="Zstupntext"/>
            </w:rPr>
            <w:t xml:space="preserve">Zvolte </w:t>
          </w:r>
          <w:r>
            <w:rPr>
              <w:rStyle w:val="Zstupntext"/>
            </w:rPr>
            <w:t>funkci</w:t>
          </w:r>
        </w:p>
      </w:docPartBody>
    </w:docPart>
    <w:docPart>
      <w:docPartPr>
        <w:name w:val="F7F63099188842A4AD437FA2AB97629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069FD6-490F-40EE-9FD4-079085F72F2D}"/>
      </w:docPartPr>
      <w:docPartBody>
        <w:p w:rsidR="00470E18" w:rsidRDefault="00F500F6" w:rsidP="00F500F6">
          <w:pPr>
            <w:pStyle w:val="F7F63099188842A4AD437FA2AB9762913"/>
          </w:pPr>
          <w:r>
            <w:rPr>
              <w:rStyle w:val="Zstupntext"/>
            </w:rPr>
            <w:t>[Z</w:t>
          </w:r>
          <w:r w:rsidRPr="00290B04">
            <w:rPr>
              <w:rStyle w:val="Zstupntext"/>
            </w:rPr>
            <w:t xml:space="preserve">volte </w:t>
          </w:r>
          <w:r>
            <w:rPr>
              <w:rStyle w:val="Zstupntext"/>
            </w:rPr>
            <w:t>typ obce]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CFC"/>
    <w:rsid w:val="003E1AA7"/>
    <w:rsid w:val="00470E18"/>
    <w:rsid w:val="00F500F6"/>
    <w:rsid w:val="00FB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A7C0E335D93343E883BDF19D4B5D4658">
    <w:name w:val="A7C0E335D93343E883BDF19D4B5D4658"/>
  </w:style>
  <w:style w:type="paragraph" w:customStyle="1" w:styleId="E81E8A7D601B439F822EC6DFEF46B737">
    <w:name w:val="E81E8A7D601B439F822EC6DFEF46B737"/>
  </w:style>
  <w:style w:type="paragraph" w:customStyle="1" w:styleId="25349A4263644E948F2087043AA08177">
    <w:name w:val="25349A4263644E948F2087043AA08177"/>
  </w:style>
  <w:style w:type="paragraph" w:customStyle="1" w:styleId="7518B628D5074F019DF321133F6F0794">
    <w:name w:val="7518B628D5074F019DF321133F6F0794"/>
  </w:style>
  <w:style w:type="paragraph" w:customStyle="1" w:styleId="A97D2D86FC5C4B779FF1DDB01A35C32F">
    <w:name w:val="A97D2D86FC5C4B779FF1DDB01A35C32F"/>
  </w:style>
  <w:style w:type="paragraph" w:customStyle="1" w:styleId="FF9A3A1324C94339816672AAC1430950">
    <w:name w:val="FF9A3A1324C94339816672AAC1430950"/>
  </w:style>
  <w:style w:type="paragraph" w:customStyle="1" w:styleId="7B1340986C1A48D0ABC3CDB9D3A9038E">
    <w:name w:val="7B1340986C1A48D0ABC3CDB9D3A9038E"/>
  </w:style>
  <w:style w:type="paragraph" w:customStyle="1" w:styleId="2F6639B89C844374ABA287288D0B2712">
    <w:name w:val="2F6639B89C844374ABA287288D0B2712"/>
  </w:style>
  <w:style w:type="paragraph" w:customStyle="1" w:styleId="396DE45424984CE0B50D8C5AADC41F1E">
    <w:name w:val="396DE45424984CE0B50D8C5AADC41F1E"/>
  </w:style>
  <w:style w:type="paragraph" w:customStyle="1" w:styleId="354EB3E7510D47CFB3CD1EA4F5B6BDCD">
    <w:name w:val="354EB3E7510D47CFB3CD1EA4F5B6BDCD"/>
  </w:style>
  <w:style w:type="paragraph" w:customStyle="1" w:styleId="0763C83769FE45239CF3E10E20DE4A04">
    <w:name w:val="0763C83769FE45239CF3E10E20DE4A04"/>
  </w:style>
  <w:style w:type="paragraph" w:customStyle="1" w:styleId="9E82FAEDE7604B8285DFA2BA6034A08C">
    <w:name w:val="9E82FAEDE7604B8285DFA2BA6034A08C"/>
  </w:style>
  <w:style w:type="paragraph" w:customStyle="1" w:styleId="0B28E47E07F44306806A643F22F2C316">
    <w:name w:val="0B28E47E07F44306806A643F22F2C316"/>
  </w:style>
  <w:style w:type="character" w:styleId="Zstupntext">
    <w:name w:val="Placeholder Text"/>
    <w:basedOn w:val="Standardnpsmoodstavce"/>
    <w:uiPriority w:val="99"/>
    <w:semiHidden/>
    <w:rsid w:val="00F500F6"/>
    <w:rPr>
      <w:color w:val="808080"/>
    </w:rPr>
  </w:style>
  <w:style w:type="paragraph" w:customStyle="1" w:styleId="E81E8A7D601B439F822EC6DFEF46B7371">
    <w:name w:val="E81E8A7D601B439F822EC6DFEF46B7371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25349A4263644E948F2087043AA081771">
    <w:name w:val="25349A4263644E948F2087043AA081771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518B628D5074F019DF321133F6F07941">
    <w:name w:val="7518B628D5074F019DF321133F6F07941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97D2D86FC5C4B779FF1DDB01A35C32F1">
    <w:name w:val="A97D2D86FC5C4B779FF1DDB01A35C32F1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9A3A1324C94339816672AAC14309501">
    <w:name w:val="FF9A3A1324C94339816672AAC14309501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2F6639B89C844374ABA287288D0B27121">
    <w:name w:val="2F6639B89C844374ABA287288D0B27121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96DE45424984CE0B50D8C5AADC41F1E1">
    <w:name w:val="396DE45424984CE0B50D8C5AADC41F1E1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54EB3E7510D47CFB3CD1EA4F5B6BDCD1">
    <w:name w:val="354EB3E7510D47CFB3CD1EA4F5B6BDCD1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763C83769FE45239CF3E10E20DE4A041">
    <w:name w:val="0763C83769FE45239CF3E10E20DE4A041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AEDE7604B8285DFA2BA6034A08C1">
    <w:name w:val="9E82FAEDE7604B8285DFA2BA6034A08C1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B28E47E07F44306806A643F22F2C3161">
    <w:name w:val="0B28E47E07F44306806A643F22F2C3161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styleId="Zpat">
    <w:name w:val="footer"/>
    <w:basedOn w:val="Normln"/>
    <w:link w:val="ZpatChar"/>
    <w:uiPriority w:val="99"/>
    <w:rsid w:val="00FB0CFC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B0CFC"/>
    <w:rPr>
      <w:rFonts w:eastAsiaTheme="minorHAnsi"/>
      <w:sz w:val="18"/>
      <w:szCs w:val="24"/>
      <w:lang w:eastAsia="en-US"/>
    </w:rPr>
  </w:style>
  <w:style w:type="paragraph" w:customStyle="1" w:styleId="DefaultPlaceholder-1854013440">
    <w:name w:val="DefaultPlaceholder_-1854013440"/>
    <w:rsid w:val="00FB0CFC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paragraph" w:customStyle="1" w:styleId="E81E8A7D601B439F822EC6DFEF46B7372">
    <w:name w:val="E81E8A7D601B439F822EC6DFEF46B7372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25349A4263644E948F2087043AA081772">
    <w:name w:val="25349A4263644E948F2087043AA081772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518B628D5074F019DF321133F6F07942">
    <w:name w:val="7518B628D5074F019DF321133F6F07942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97D2D86FC5C4B779FF1DDB01A35C32F2">
    <w:name w:val="A97D2D86FC5C4B779FF1DDB01A35C32F2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9A3A1324C94339816672AAC14309502">
    <w:name w:val="FF9A3A1324C94339816672AAC14309502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2F6639B89C844374ABA287288D0B27122">
    <w:name w:val="2F6639B89C844374ABA287288D0B27122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96DE45424984CE0B50D8C5AADC41F1E2">
    <w:name w:val="396DE45424984CE0B50D8C5AADC41F1E2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54EB3E7510D47CFB3CD1EA4F5B6BDCD2">
    <w:name w:val="354EB3E7510D47CFB3CD1EA4F5B6BDCD2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763C83769FE45239CF3E10E20DE4A042">
    <w:name w:val="0763C83769FE45239CF3E10E20DE4A042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AEDE7604B8285DFA2BA6034A08C2">
    <w:name w:val="9E82FAEDE7604B8285DFA2BA6034A08C2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B28E47E07F44306806A643F22F2C3162">
    <w:name w:val="0B28E47E07F44306806A643F22F2C3162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81E8A7D601B439F822EC6DFEF46B7373">
    <w:name w:val="E81E8A7D601B439F822EC6DFEF46B7373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25349A4263644E948F2087043AA081773">
    <w:name w:val="25349A4263644E948F2087043AA081773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518B628D5074F019DF321133F6F07943">
    <w:name w:val="7518B628D5074F019DF321133F6F07943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97D2D86FC5C4B779FF1DDB01A35C32F3">
    <w:name w:val="A97D2D86FC5C4B779FF1DDB01A35C32F3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F9A3A1324C94339816672AAC14309503">
    <w:name w:val="FF9A3A1324C94339816672AAC14309503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2F6639B89C844374ABA287288D0B27123">
    <w:name w:val="2F6639B89C844374ABA287288D0B27123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96DE45424984CE0B50D8C5AADC41F1E3">
    <w:name w:val="396DE45424984CE0B50D8C5AADC41F1E3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54EB3E7510D47CFB3CD1EA4F5B6BDCD3">
    <w:name w:val="354EB3E7510D47CFB3CD1EA4F5B6BDCD3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763C83769FE45239CF3E10E20DE4A043">
    <w:name w:val="0763C83769FE45239CF3E10E20DE4A043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AEDE7604B8285DFA2BA6034A08C3">
    <w:name w:val="9E82FAEDE7604B8285DFA2BA6034A08C3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B28E47E07F44306806A643F22F2C3163">
    <w:name w:val="0B28E47E07F44306806A643F22F2C3163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F6639B89C844374ABA287288D0B27124">
    <w:name w:val="2F6639B89C844374ABA287288D0B27124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96DE45424984CE0B50D8C5AADC41F1E4">
    <w:name w:val="396DE45424984CE0B50D8C5AADC41F1E4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54EB3E7510D47CFB3CD1EA4F5B6BDCD4">
    <w:name w:val="354EB3E7510D47CFB3CD1EA4F5B6BDCD4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763C83769FE45239CF3E10E20DE4A044">
    <w:name w:val="0763C83769FE45239CF3E10E20DE4A044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AEDE7604B8285DFA2BA6034A08C4">
    <w:name w:val="9E82FAEDE7604B8285DFA2BA6034A08C4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B28E47E07F44306806A643F22F2C3164">
    <w:name w:val="0B28E47E07F44306806A643F22F2C3164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F6639B89C844374ABA287288D0B27125">
    <w:name w:val="2F6639B89C844374ABA287288D0B27125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96DE45424984CE0B50D8C5AADC41F1E5">
    <w:name w:val="396DE45424984CE0B50D8C5AADC41F1E5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54EB3E7510D47CFB3CD1EA4F5B6BDCD5">
    <w:name w:val="354EB3E7510D47CFB3CD1EA4F5B6BDCD5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763C83769FE45239CF3E10E20DE4A045">
    <w:name w:val="0763C83769FE45239CF3E10E20DE4A045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AEDE7604B8285DFA2BA6034A08C5">
    <w:name w:val="9E82FAEDE7604B8285DFA2BA6034A08C5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B28E47E07F44306806A643F22F2C3165">
    <w:name w:val="0B28E47E07F44306806A643F22F2C3165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CC696AEDEED48C2B95C373B609A68E2">
    <w:name w:val="7CC696AEDEED48C2B95C373B609A68E2"/>
    <w:rsid w:val="00FB0CFC"/>
  </w:style>
  <w:style w:type="paragraph" w:customStyle="1" w:styleId="9E16EDC563FD4492B3447FE82267E395">
    <w:name w:val="9E16EDC563FD4492B3447FE82267E395"/>
    <w:rsid w:val="00FB0CFC"/>
  </w:style>
  <w:style w:type="paragraph" w:customStyle="1" w:styleId="027010416DC440DCAC6BB2519DF6D200">
    <w:name w:val="027010416DC440DCAC6BB2519DF6D200"/>
    <w:rsid w:val="00FB0CFC"/>
  </w:style>
  <w:style w:type="paragraph" w:customStyle="1" w:styleId="4A31E81D31CE4D969275992DC8102AFB">
    <w:name w:val="4A31E81D31CE4D969275992DC8102AFB"/>
    <w:rsid w:val="00FB0CFC"/>
  </w:style>
  <w:style w:type="paragraph" w:customStyle="1" w:styleId="541A397BC6714085B3DA0F7A37289DC5">
    <w:name w:val="541A397BC6714085B3DA0F7A37289DC5"/>
    <w:rsid w:val="00FB0CFC"/>
  </w:style>
  <w:style w:type="paragraph" w:customStyle="1" w:styleId="4DB29406C87349E4986DD6CE8FDE249C">
    <w:name w:val="4DB29406C87349E4986DD6CE8FDE249C"/>
    <w:rsid w:val="00FB0CFC"/>
  </w:style>
  <w:style w:type="paragraph" w:customStyle="1" w:styleId="333C5FDCA1994800B20FCFA55E210FAE">
    <w:name w:val="333C5FDCA1994800B20FCFA55E210FAE"/>
    <w:rsid w:val="00FB0CFC"/>
  </w:style>
  <w:style w:type="paragraph" w:customStyle="1" w:styleId="703DB7AC476643F0B540994A56A92E2F">
    <w:name w:val="703DB7AC476643F0B540994A56A92E2F"/>
    <w:rsid w:val="00FB0CFC"/>
  </w:style>
  <w:style w:type="paragraph" w:customStyle="1" w:styleId="2F6639B89C844374ABA287288D0B27126">
    <w:name w:val="2F6639B89C844374ABA287288D0B27126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96DE45424984CE0B50D8C5AADC41F1E6">
    <w:name w:val="396DE45424984CE0B50D8C5AADC41F1E6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54EB3E7510D47CFB3CD1EA4F5B6BDCD6">
    <w:name w:val="354EB3E7510D47CFB3CD1EA4F5B6BDCD6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763C83769FE45239CF3E10E20DE4A046">
    <w:name w:val="0763C83769FE45239CF3E10E20DE4A046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AEDE7604B8285DFA2BA6034A08C6">
    <w:name w:val="9E82FAEDE7604B8285DFA2BA6034A08C6"/>
    <w:rsid w:val="00FB0CFC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0B28E47E07F44306806A643F22F2C3166">
    <w:name w:val="0B28E47E07F44306806A643F22F2C3166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">
    <w:name w:val="8468708CED9840B68C5EFE9CDBF6457A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">
    <w:name w:val="E5F780BAF89E4E8C80562CA282623B9B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">
    <w:name w:val="D9D6FB9FB4E34BB6918822F01629476D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">
    <w:name w:val="047326334B754DCABAABC7D1D7524FD9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">
    <w:name w:val="A38E7DA1B3ED4317A4A39E2E42E0F9FE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">
    <w:name w:val="40886E64CFF24AFB8E92E65B0E611C32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">
    <w:name w:val="BA1B19FA565742F58F4E5CC0751905D0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">
    <w:name w:val="B8A86DC5A31F453D9DA9B25D1539C8B5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">
    <w:name w:val="7BA322DE0EB74647A237B7DA9804A7FC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">
    <w:name w:val="D9EE58499B9F41E4BD9355884B1D851B"/>
    <w:rsid w:val="00FB0CFC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1">
    <w:name w:val="8468708CED9840B68C5EFE9CDBF6457A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1">
    <w:name w:val="E5F780BAF89E4E8C80562CA282623B9B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1">
    <w:name w:val="D9D6FB9FB4E34BB6918822F01629476D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1">
    <w:name w:val="047326334B754DCABAABC7D1D7524FD9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1">
    <w:name w:val="A38E7DA1B3ED4317A4A39E2E42E0F9FE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1">
    <w:name w:val="40886E64CFF24AFB8E92E65B0E611C32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1">
    <w:name w:val="BA1B19FA565742F58F4E5CC0751905D0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1">
    <w:name w:val="B8A86DC5A31F453D9DA9B25D1539C8B5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1">
    <w:name w:val="7BA322DE0EB74647A237B7DA9804A7FC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">
    <w:name w:val="8D6905D7306C4D70B3EBB59A0BA79F2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1">
    <w:name w:val="D9EE58499B9F41E4BD9355884B1D851B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2">
    <w:name w:val="8468708CED9840B68C5EFE9CDBF6457A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2">
    <w:name w:val="E5F780BAF89E4E8C80562CA282623B9B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2">
    <w:name w:val="D9D6FB9FB4E34BB6918822F01629476D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2">
    <w:name w:val="047326334B754DCABAABC7D1D7524FD9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2">
    <w:name w:val="A38E7DA1B3ED4317A4A39E2E42E0F9FE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2">
    <w:name w:val="40886E64CFF24AFB8E92E65B0E611C32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2">
    <w:name w:val="BA1B19FA565742F58F4E5CC0751905D0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2">
    <w:name w:val="B8A86DC5A31F453D9DA9B25D1539C8B5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2">
    <w:name w:val="7BA322DE0EB74647A237B7DA9804A7FC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1">
    <w:name w:val="8D6905D7306C4D70B3EBB59A0BA79F24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2">
    <w:name w:val="D9EE58499B9F41E4BD9355884B1D851B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">
    <w:name w:val="DE7B0DDD14C7448BB155DCC1972155B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3">
    <w:name w:val="8468708CED9840B68C5EFE9CDBF6457A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3">
    <w:name w:val="E5F780BAF89E4E8C80562CA282623B9B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3">
    <w:name w:val="D9D6FB9FB4E34BB6918822F01629476D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3">
    <w:name w:val="047326334B754DCABAABC7D1D7524FD9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3">
    <w:name w:val="A38E7DA1B3ED4317A4A39E2E42E0F9FE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3">
    <w:name w:val="40886E64CFF24AFB8E92E65B0E611C32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3">
    <w:name w:val="BA1B19FA565742F58F4E5CC0751905D0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3">
    <w:name w:val="B8A86DC5A31F453D9DA9B25D1539C8B5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3">
    <w:name w:val="7BA322DE0EB74647A237B7DA9804A7FC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2">
    <w:name w:val="8D6905D7306C4D70B3EBB59A0BA79F24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3">
    <w:name w:val="D9EE58499B9F41E4BD9355884B1D851B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1">
    <w:name w:val="DE7B0DDD14C7448BB155DCC1972155B9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4">
    <w:name w:val="8468708CED9840B68C5EFE9CDBF6457A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4">
    <w:name w:val="E5F780BAF89E4E8C80562CA282623B9B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4">
    <w:name w:val="D9D6FB9FB4E34BB6918822F01629476D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4">
    <w:name w:val="047326334B754DCABAABC7D1D7524FD9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4">
    <w:name w:val="A38E7DA1B3ED4317A4A39E2E42E0F9FE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4">
    <w:name w:val="40886E64CFF24AFB8E92E65B0E611C32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4">
    <w:name w:val="BA1B19FA565742F58F4E5CC0751905D0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4">
    <w:name w:val="B8A86DC5A31F453D9DA9B25D1539C8B5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4">
    <w:name w:val="7BA322DE0EB74647A237B7DA9804A7FC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3">
    <w:name w:val="8D6905D7306C4D70B3EBB59A0BA79F24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4">
    <w:name w:val="D9EE58499B9F41E4BD9355884B1D851B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2">
    <w:name w:val="DE7B0DDD14C7448BB155DCC1972155B9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548A91A2F34A23B69696399CD5B7CF">
    <w:name w:val="CF548A91A2F34A23B69696399CD5B7CF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">
    <w:name w:val="915DD04320DF4A66ACD111D05363BC6A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5">
    <w:name w:val="8468708CED9840B68C5EFE9CDBF6457A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5">
    <w:name w:val="E5F780BAF89E4E8C80562CA282623B9B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5">
    <w:name w:val="D9D6FB9FB4E34BB6918822F01629476D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5">
    <w:name w:val="047326334B754DCABAABC7D1D7524FD9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5">
    <w:name w:val="A38E7DA1B3ED4317A4A39E2E42E0F9FE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5">
    <w:name w:val="40886E64CFF24AFB8E92E65B0E611C32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5">
    <w:name w:val="BA1B19FA565742F58F4E5CC0751905D0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5">
    <w:name w:val="B8A86DC5A31F453D9DA9B25D1539C8B5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5">
    <w:name w:val="7BA322DE0EB74647A237B7DA9804A7FC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4">
    <w:name w:val="8D6905D7306C4D70B3EBB59A0BA79F24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5">
    <w:name w:val="D9EE58499B9F41E4BD9355884B1D851B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3">
    <w:name w:val="DE7B0DDD14C7448BB155DCC1972155B9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548A91A2F34A23B69696399CD5B7CF1">
    <w:name w:val="CF548A91A2F34A23B69696399CD5B7CF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1">
    <w:name w:val="915DD04320DF4A66ACD111D05363BC6A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2A006007F8B41B28AB58C3446C09DE7">
    <w:name w:val="82A006007F8B41B28AB58C3446C09DE7"/>
    <w:rsid w:val="003E1AA7"/>
  </w:style>
  <w:style w:type="paragraph" w:customStyle="1" w:styleId="8468708CED9840B68C5EFE9CDBF6457A6">
    <w:name w:val="8468708CED9840B68C5EFE9CDBF6457A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6">
    <w:name w:val="E5F780BAF89E4E8C80562CA282623B9B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6">
    <w:name w:val="D9D6FB9FB4E34BB6918822F01629476D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6">
    <w:name w:val="047326334B754DCABAABC7D1D7524FD9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6">
    <w:name w:val="A38E7DA1B3ED4317A4A39E2E42E0F9FE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6">
    <w:name w:val="40886E64CFF24AFB8E92E65B0E611C32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6">
    <w:name w:val="BA1B19FA565742F58F4E5CC0751905D0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6">
    <w:name w:val="B8A86DC5A31F453D9DA9B25D1539C8B5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6">
    <w:name w:val="7BA322DE0EB74647A237B7DA9804A7FC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5">
    <w:name w:val="8D6905D7306C4D70B3EBB59A0BA79F24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6">
    <w:name w:val="D9EE58499B9F41E4BD9355884B1D851B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4">
    <w:name w:val="DE7B0DDD14C7448BB155DCC1972155B9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2A006007F8B41B28AB58C3446C09DE71">
    <w:name w:val="82A006007F8B41B28AB58C3446C09DE7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548A91A2F34A23B69696399CD5B7CF2">
    <w:name w:val="CF548A91A2F34A23B69696399CD5B7CF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6">
    <w:name w:val="8D6905D7306C4D70B3EBB59A0BA79F24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7">
    <w:name w:val="D9EE58499B9F41E4BD9355884B1D851B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2">
    <w:name w:val="915DD04320DF4A66ACD111D05363BC6A2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7">
    <w:name w:val="8D6905D7306C4D70B3EBB59A0BA79F24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8">
    <w:name w:val="D9EE58499B9F41E4BD9355884B1D851B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3">
    <w:name w:val="915DD04320DF4A66ACD111D05363BC6A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7">
    <w:name w:val="8468708CED9840B68C5EFE9CDBF6457A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7">
    <w:name w:val="E5F780BAF89E4E8C80562CA282623B9B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7">
    <w:name w:val="D9D6FB9FB4E34BB6918822F01629476D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7">
    <w:name w:val="047326334B754DCABAABC7D1D7524FD9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7">
    <w:name w:val="A38E7DA1B3ED4317A4A39E2E42E0F9FE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7">
    <w:name w:val="40886E64CFF24AFB8E92E65B0E611C32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7">
    <w:name w:val="BA1B19FA565742F58F4E5CC0751905D0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7">
    <w:name w:val="B8A86DC5A31F453D9DA9B25D1539C8B5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7">
    <w:name w:val="7BA322DE0EB74647A237B7DA9804A7FC7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8">
    <w:name w:val="8D6905D7306C4D70B3EBB59A0BA79F24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9">
    <w:name w:val="D9EE58499B9F41E4BD9355884B1D851B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4">
    <w:name w:val="915DD04320DF4A66ACD111D05363BC6A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8">
    <w:name w:val="8468708CED9840B68C5EFE9CDBF6457A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8">
    <w:name w:val="E5F780BAF89E4E8C80562CA282623B9B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8">
    <w:name w:val="D9D6FB9FB4E34BB6918822F01629476D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8">
    <w:name w:val="047326334B754DCABAABC7D1D7524FD9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8">
    <w:name w:val="A38E7DA1B3ED4317A4A39E2E42E0F9FE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8">
    <w:name w:val="40886E64CFF24AFB8E92E65B0E611C32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8">
    <w:name w:val="BA1B19FA565742F58F4E5CC0751905D0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8">
    <w:name w:val="B8A86DC5A31F453D9DA9B25D1539C8B5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8">
    <w:name w:val="7BA322DE0EB74647A237B7DA9804A7FC8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9">
    <w:name w:val="8D6905D7306C4D70B3EBB59A0BA79F24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10">
    <w:name w:val="D9EE58499B9F41E4BD9355884B1D851B10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548A91A2F34A23B69696399CD5B7CF3">
    <w:name w:val="CF548A91A2F34A23B69696399CD5B7CF3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5">
    <w:name w:val="915DD04320DF4A66ACD111D05363BC6A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9">
    <w:name w:val="8468708CED9840B68C5EFE9CDBF6457A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9">
    <w:name w:val="E5F780BAF89E4E8C80562CA282623B9B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9">
    <w:name w:val="D9D6FB9FB4E34BB6918822F01629476D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9">
    <w:name w:val="047326334B754DCABAABC7D1D7524FD9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9">
    <w:name w:val="A38E7DA1B3ED4317A4A39E2E42E0F9FE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9">
    <w:name w:val="40886E64CFF24AFB8E92E65B0E611C32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9">
    <w:name w:val="BA1B19FA565742F58F4E5CC0751905D0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9">
    <w:name w:val="B8A86DC5A31F453D9DA9B25D1539C8B5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9">
    <w:name w:val="7BA322DE0EB74647A237B7DA9804A7FC9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7F63099188842A4AD437FA2AB976291">
    <w:name w:val="F7F63099188842A4AD437FA2AB97629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10">
    <w:name w:val="8D6905D7306C4D70B3EBB59A0BA79F2410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11">
    <w:name w:val="D9EE58499B9F41E4BD9355884B1D851B11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5">
    <w:name w:val="DE7B0DDD14C7448BB155DCC1972155B95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548A91A2F34A23B69696399CD5B7CF4">
    <w:name w:val="CF548A91A2F34A23B69696399CD5B7CF4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6">
    <w:name w:val="915DD04320DF4A66ACD111D05363BC6A6"/>
    <w:rsid w:val="003E1AA7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10">
    <w:name w:val="8468708CED9840B68C5EFE9CDBF6457A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10">
    <w:name w:val="E5F780BAF89E4E8C80562CA282623B9B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10">
    <w:name w:val="D9D6FB9FB4E34BB6918822F01629476D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10">
    <w:name w:val="047326334B754DCABAABC7D1D7524FD9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10">
    <w:name w:val="A38E7DA1B3ED4317A4A39E2E42E0F9FE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10">
    <w:name w:val="40886E64CFF24AFB8E92E65B0E611C32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10">
    <w:name w:val="BA1B19FA565742F58F4E5CC0751905D0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10">
    <w:name w:val="B8A86DC5A31F453D9DA9B25D1539C8B5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10">
    <w:name w:val="7BA322DE0EB74647A237B7DA9804A7FC10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7F63099188842A4AD437FA2AB9762911">
    <w:name w:val="F7F63099188842A4AD437FA2AB9762911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11">
    <w:name w:val="8D6905D7306C4D70B3EBB59A0BA79F2411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12">
    <w:name w:val="D9EE58499B9F41E4BD9355884B1D851B12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6">
    <w:name w:val="DE7B0DDD14C7448BB155DCC1972155B96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548A91A2F34A23B69696399CD5B7CF5">
    <w:name w:val="CF548A91A2F34A23B69696399CD5B7CF5"/>
    <w:rsid w:val="00470E18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CB391B785CA46FE9777C8A902F52B86">
    <w:name w:val="ACB391B785CA46FE9777C8A902F52B86"/>
    <w:rsid w:val="00470E18"/>
  </w:style>
  <w:style w:type="paragraph" w:customStyle="1" w:styleId="01841E58CAF241E8896945029E79531B">
    <w:name w:val="01841E58CAF241E8896945029E79531B"/>
    <w:rsid w:val="00470E18"/>
  </w:style>
  <w:style w:type="paragraph" w:customStyle="1" w:styleId="8468708CED9840B68C5EFE9CDBF6457A11">
    <w:name w:val="8468708CED9840B68C5EFE9CDBF6457A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11">
    <w:name w:val="E5F780BAF89E4E8C80562CA282623B9B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11">
    <w:name w:val="D9D6FB9FB4E34BB6918822F01629476D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11">
    <w:name w:val="047326334B754DCABAABC7D1D7524FD9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11">
    <w:name w:val="A38E7DA1B3ED4317A4A39E2E42E0F9FE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11">
    <w:name w:val="40886E64CFF24AFB8E92E65B0E611C32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11">
    <w:name w:val="BA1B19FA565742F58F4E5CC0751905D0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11">
    <w:name w:val="B8A86DC5A31F453D9DA9B25D1539C8B5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11">
    <w:name w:val="7BA322DE0EB74647A237B7DA9804A7FC11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7F63099188842A4AD437FA2AB9762912">
    <w:name w:val="F7F63099188842A4AD437FA2AB97629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12">
    <w:name w:val="8D6905D7306C4D70B3EBB59A0BA79F24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13">
    <w:name w:val="D9EE58499B9F41E4BD9355884B1D851B13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7">
    <w:name w:val="DE7B0DDD14C7448BB155DCC1972155B97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548A91A2F34A23B69696399CD5B7CF6">
    <w:name w:val="CF548A91A2F34A23B69696399CD5B7CF6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7">
    <w:name w:val="915DD04320DF4A66ACD111D05363BC6A7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68708CED9840B68C5EFE9CDBF6457A12">
    <w:name w:val="8468708CED9840B68C5EFE9CDBF6457A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F780BAF89E4E8C80562CA282623B9B12">
    <w:name w:val="E5F780BAF89E4E8C80562CA282623B9B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D6FB9FB4E34BB6918822F01629476D12">
    <w:name w:val="D9D6FB9FB4E34BB6918822F01629476D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7326334B754DCABAABC7D1D7524FD912">
    <w:name w:val="047326334B754DCABAABC7D1D7524FD9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8E7DA1B3ED4317A4A39E2E42E0F9FE12">
    <w:name w:val="A38E7DA1B3ED4317A4A39E2E42E0F9FE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0886E64CFF24AFB8E92E65B0E611C3212">
    <w:name w:val="40886E64CFF24AFB8E92E65B0E611C32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A1B19FA565742F58F4E5CC0751905D012">
    <w:name w:val="BA1B19FA565742F58F4E5CC0751905D0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A86DC5A31F453D9DA9B25D1539C8B512">
    <w:name w:val="B8A86DC5A31F453D9DA9B25D1539C8B5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A322DE0EB74647A237B7DA9804A7FC12">
    <w:name w:val="7BA322DE0EB74647A237B7DA9804A7FC12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7F63099188842A4AD437FA2AB9762913">
    <w:name w:val="F7F63099188842A4AD437FA2AB9762913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6905D7306C4D70B3EBB59A0BA79F2413">
    <w:name w:val="8D6905D7306C4D70B3EBB59A0BA79F2413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EE58499B9F41E4BD9355884B1D851B14">
    <w:name w:val="D9EE58499B9F41E4BD9355884B1D851B14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7B0DDD14C7448BB155DCC1972155B98">
    <w:name w:val="DE7B0DDD14C7448BB155DCC1972155B98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548A91A2F34A23B69696399CD5B7CF7">
    <w:name w:val="CF548A91A2F34A23B69696399CD5B7CF7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15DD04320DF4A66ACD111D05363BC6A8">
    <w:name w:val="915DD04320DF4A66ACD111D05363BC6A8"/>
    <w:rsid w:val="00F500F6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www.w3.org/XML/1998/namespace"/>
    <ds:schemaRef ds:uri="http://purl.org/dc/terms/"/>
    <ds:schemaRef ds:uri="http://purl.org/dc/dcmitype/"/>
    <ds:schemaRef ds:uri="71af3243-3dd4-4a8d-8c0d-dd76da1f02a5"/>
    <ds:schemaRef ds:uri="http://purl.org/dc/elements/1.1/"/>
    <ds:schemaRef ds:uri="16c05727-aa75-4e4a-9b5f-8a80a1165891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2</Pages>
  <Words>177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2022-01-04T14:02:00Z</dcterms:created>
  <dcterms:modified xsi:type="dcterms:W3CDTF">2022-01-13T11:23:00Z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